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0"/>
        <w:gridCol w:w="6521"/>
      </w:tblGrid>
      <w:tr w:rsidR="00A07F8F" w:rsidRPr="00396BF7" w14:paraId="1DEFAF99" w14:textId="77777777" w:rsidTr="00082A41">
        <w:trPr>
          <w:trHeight w:val="794"/>
        </w:trPr>
        <w:tc>
          <w:tcPr>
            <w:tcW w:w="3050" w:type="dxa"/>
            <w:vMerge w:val="restart"/>
            <w:tcMar>
              <w:left w:w="0" w:type="dxa"/>
              <w:right w:w="0" w:type="dxa"/>
            </w:tcMar>
          </w:tcPr>
          <w:p w14:paraId="0584129D" w14:textId="77777777" w:rsidR="00A07F8F" w:rsidRPr="00466611" w:rsidRDefault="00A07F8F" w:rsidP="00466611">
            <w:pPr>
              <w:pStyle w:val="VAMLogo"/>
            </w:pPr>
            <w:bookmarkStart w:id="0" w:name="_Toc131071512"/>
            <w:r w:rsidRPr="00396BF7">
              <w:rPr>
                <w:noProof/>
                <w:lang w:eastAsia="en-GB"/>
              </w:rPr>
              <w:drawing>
                <wp:inline distT="0" distB="0" distL="0" distR="0" wp14:anchorId="74CE3BA3" wp14:editId="26D2DDB1">
                  <wp:extent cx="1195200" cy="676800"/>
                  <wp:effectExtent l="0" t="0" r="508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200" cy="67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tcMar>
              <w:left w:w="0" w:type="dxa"/>
              <w:right w:w="0" w:type="dxa"/>
            </w:tcMar>
          </w:tcPr>
          <w:p w14:paraId="36CAD239" w14:textId="796BF0A2" w:rsidR="00A07F8F" w:rsidRPr="00396BF7" w:rsidRDefault="001B0A0C" w:rsidP="00A07F8F">
            <w:pPr>
              <w:pStyle w:val="Title"/>
            </w:pPr>
            <w:r>
              <w:t xml:space="preserve">V&amp;A </w:t>
            </w:r>
            <w:r w:rsidR="003A56B0">
              <w:t>Collaborative Doctoral Landscape Award Completion</w:t>
            </w:r>
            <w:r>
              <w:t xml:space="preserve"> – Expression of Interest Form</w:t>
            </w:r>
            <w:r w:rsidR="003A56B0">
              <w:t xml:space="preserve"> (2026 – 2027)</w:t>
            </w:r>
          </w:p>
        </w:tc>
      </w:tr>
      <w:tr w:rsidR="00A07F8F" w:rsidRPr="00396BF7" w14:paraId="47C9672C" w14:textId="77777777" w:rsidTr="00082A41">
        <w:trPr>
          <w:trHeight w:val="340"/>
        </w:trPr>
        <w:tc>
          <w:tcPr>
            <w:tcW w:w="3050" w:type="dxa"/>
            <w:vMerge/>
            <w:tcMar>
              <w:left w:w="0" w:type="dxa"/>
              <w:right w:w="0" w:type="dxa"/>
            </w:tcMar>
          </w:tcPr>
          <w:p w14:paraId="0F3040B9" w14:textId="77777777" w:rsidR="00A07F8F" w:rsidRPr="00396BF7" w:rsidRDefault="00A07F8F" w:rsidP="00D53A7A">
            <w:pPr>
              <w:spacing w:after="0"/>
              <w:rPr>
                <w:rFonts w:ascii="Spiller Office TT" w:hAnsi="Spiller Office TT"/>
                <w:noProof/>
                <w:color w:val="131313" w:themeColor="text1"/>
                <w:lang w:eastAsia="en-GB"/>
              </w:rPr>
            </w:pPr>
          </w:p>
        </w:tc>
        <w:tc>
          <w:tcPr>
            <w:tcW w:w="6521" w:type="dxa"/>
            <w:tcMar>
              <w:left w:w="0" w:type="dxa"/>
              <w:right w:w="0" w:type="dxa"/>
            </w:tcMar>
            <w:vAlign w:val="bottom"/>
          </w:tcPr>
          <w:p w14:paraId="492FBF44" w14:textId="440A136A" w:rsidR="00A07F8F" w:rsidRDefault="00A07F8F" w:rsidP="00D662CA">
            <w:pPr>
              <w:pStyle w:val="Subtitle"/>
              <w:spacing w:line="240" w:lineRule="auto"/>
            </w:pPr>
          </w:p>
        </w:tc>
      </w:tr>
      <w:tr w:rsidR="00D662CA" w:rsidRPr="00396BF7" w14:paraId="4FEB5614" w14:textId="77777777" w:rsidTr="00082A41">
        <w:trPr>
          <w:trHeight w:val="317"/>
        </w:trPr>
        <w:tc>
          <w:tcPr>
            <w:tcW w:w="3050" w:type="dxa"/>
            <w:tcMar>
              <w:left w:w="0" w:type="dxa"/>
              <w:right w:w="0" w:type="dxa"/>
            </w:tcMar>
          </w:tcPr>
          <w:p w14:paraId="1487EA2A" w14:textId="77777777" w:rsidR="00D662CA" w:rsidRPr="00396BF7" w:rsidRDefault="00D662CA" w:rsidP="008B75B9">
            <w:pPr>
              <w:pStyle w:val="ParaNoSpacing"/>
              <w:spacing w:after="0"/>
              <w:rPr>
                <w:noProof/>
                <w:lang w:eastAsia="en-GB"/>
              </w:rPr>
            </w:pPr>
          </w:p>
        </w:tc>
        <w:tc>
          <w:tcPr>
            <w:tcW w:w="6521" w:type="dxa"/>
            <w:vAlign w:val="bottom"/>
          </w:tcPr>
          <w:p w14:paraId="3D2F054E" w14:textId="77777777" w:rsidR="00D662CA" w:rsidRDefault="00D662CA" w:rsidP="008B75B9">
            <w:pPr>
              <w:pStyle w:val="ParaNoSpacing"/>
              <w:spacing w:after="0"/>
            </w:pPr>
          </w:p>
        </w:tc>
      </w:tr>
    </w:tbl>
    <w:bookmarkEnd w:id="0"/>
    <w:p w14:paraId="125227D1" w14:textId="213A8DD7" w:rsidR="00274AFB" w:rsidRDefault="001B0A0C" w:rsidP="00274AFB">
      <w:pPr>
        <w:pStyle w:val="Para"/>
      </w:pPr>
      <w:r>
        <w:t xml:space="preserve">This Expression of Interest form is for studentships to commence </w:t>
      </w:r>
      <w:r w:rsidR="0010428A">
        <w:t>on 1 October</w:t>
      </w:r>
      <w:r>
        <w:t xml:space="preserve"> 202</w:t>
      </w:r>
      <w:r w:rsidR="003A56B0">
        <w:t>7</w:t>
      </w:r>
      <w:r>
        <w:t>.</w:t>
      </w:r>
    </w:p>
    <w:p w14:paraId="237369B8" w14:textId="4190F9E4" w:rsidR="001B0A0C" w:rsidRDefault="001B0A0C" w:rsidP="00274AFB">
      <w:pPr>
        <w:pStyle w:val="Para"/>
        <w:rPr>
          <w:b/>
          <w:bCs/>
        </w:rPr>
      </w:pPr>
      <w:r>
        <w:rPr>
          <w:b/>
          <w:bCs/>
        </w:rPr>
        <w:t>Please send the completed form to</w:t>
      </w:r>
      <w:r w:rsidRPr="00DF1E7F">
        <w:rPr>
          <w:b/>
          <w:bCs/>
        </w:rPr>
        <w:t xml:space="preserve"> </w:t>
      </w:r>
      <w:hyperlink r:id="rId12" w:history="1">
        <w:r w:rsidR="00DF1E7F" w:rsidRPr="00DF1E7F">
          <w:rPr>
            <w:rStyle w:val="Hyperlink"/>
            <w:b/>
            <w:bCs/>
          </w:rPr>
          <w:t>o.cox@vam.ac.uk</w:t>
        </w:r>
      </w:hyperlink>
      <w:r w:rsidR="00DF1E7F">
        <w:t xml:space="preserve"> </w:t>
      </w:r>
      <w:r w:rsidRPr="001B0A0C">
        <w:rPr>
          <w:b/>
          <w:bCs/>
        </w:rPr>
        <w:t xml:space="preserve">by </w:t>
      </w:r>
      <w:r w:rsidR="004D19BA">
        <w:rPr>
          <w:b/>
          <w:bCs/>
        </w:rPr>
        <w:t>9 October</w:t>
      </w:r>
      <w:r w:rsidRPr="001B0A0C">
        <w:rPr>
          <w:b/>
          <w:bCs/>
        </w:rPr>
        <w:t xml:space="preserve"> 202</w:t>
      </w:r>
      <w:r w:rsidR="004D19BA">
        <w:rPr>
          <w:b/>
          <w:bCs/>
        </w:rPr>
        <w:t>6</w:t>
      </w:r>
      <w:r w:rsidRPr="001B0A0C">
        <w:rPr>
          <w:b/>
          <w:bCs/>
        </w:rPr>
        <w:t>.</w:t>
      </w:r>
    </w:p>
    <w:tbl>
      <w:tblPr>
        <w:tblW w:w="9232" w:type="dxa"/>
        <w:tblInd w:w="2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1"/>
        <w:gridCol w:w="6521"/>
      </w:tblGrid>
      <w:tr w:rsidR="000E1C9F" w:rsidRPr="000E1C9F" w14:paraId="3FDA18AE" w14:textId="77777777" w:rsidTr="00023F47">
        <w:tc>
          <w:tcPr>
            <w:tcW w:w="2711" w:type="dxa"/>
            <w:tcBorders>
              <w:bottom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3C7A0BF" w14:textId="3EB92BBC" w:rsidR="000E1C9F" w:rsidRPr="000E1C9F" w:rsidRDefault="000E1C9F" w:rsidP="00023F47">
            <w:pPr>
              <w:ind w:left="360" w:hanging="360"/>
              <w:rPr>
                <w:rFonts w:cs="Calibri"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1a.</w:t>
            </w:r>
            <w:r w:rsidRPr="000E1C9F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="00650EB8" w:rsidRPr="00650EB8">
              <w:rPr>
                <w:rFonts w:cs="Calibri"/>
                <w:b/>
                <w:bCs/>
                <w:color w:val="000000"/>
                <w:sz w:val="20"/>
                <w:szCs w:val="20"/>
              </w:rPr>
              <w:t>V&amp;A Supervisor</w:t>
            </w:r>
            <w:r w:rsidR="00650EB8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21" w:type="dxa"/>
            <w:tcBorders>
              <w:left w:val="single" w:sz="6" w:space="0" w:color="131313" w:themeColor="text1"/>
              <w:bottom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C6E86A4" w14:textId="239452EE" w:rsidR="000E1C9F" w:rsidRPr="000E1C9F" w:rsidRDefault="000E1C9F" w:rsidP="00023F47">
            <w:pPr>
              <w:rPr>
                <w:rFonts w:cs="Calibri"/>
                <w:i/>
                <w:color w:val="000000"/>
                <w:sz w:val="20"/>
                <w:szCs w:val="20"/>
              </w:rPr>
            </w:pPr>
            <w:r w:rsidRPr="000E1C9F">
              <w:rPr>
                <w:rFonts w:cs="Calibri"/>
                <w:i/>
                <w:color w:val="000000"/>
                <w:sz w:val="20"/>
                <w:szCs w:val="20"/>
              </w:rPr>
              <w:t>Please give name, title, department, institution, and email.</w:t>
            </w:r>
            <w:r w:rsidR="00650EB8">
              <w:rPr>
                <w:rFonts w:cs="Calibri"/>
                <w:i/>
                <w:color w:val="000000"/>
                <w:sz w:val="20"/>
                <w:szCs w:val="20"/>
              </w:rPr>
              <w:t xml:space="preserve"> Please include number of </w:t>
            </w:r>
            <w:proofErr w:type="gramStart"/>
            <w:r w:rsidR="00650EB8">
              <w:rPr>
                <w:rFonts w:cs="Calibri"/>
                <w:i/>
                <w:color w:val="000000"/>
                <w:sz w:val="20"/>
                <w:szCs w:val="20"/>
              </w:rPr>
              <w:t>current, and</w:t>
            </w:r>
            <w:proofErr w:type="gramEnd"/>
            <w:r w:rsidR="00650EB8">
              <w:rPr>
                <w:rFonts w:cs="Calibri"/>
                <w:i/>
                <w:color w:val="000000"/>
                <w:sz w:val="20"/>
                <w:szCs w:val="20"/>
              </w:rPr>
              <w:t xml:space="preserve"> completed PhD researchers (if </w:t>
            </w:r>
            <w:r w:rsidR="005C4487">
              <w:rPr>
                <w:rFonts w:cs="Calibri"/>
                <w:i/>
                <w:color w:val="000000"/>
                <w:sz w:val="20"/>
                <w:szCs w:val="20"/>
              </w:rPr>
              <w:t>applicable).</w:t>
            </w:r>
          </w:p>
          <w:p w14:paraId="673037D0" w14:textId="77777777" w:rsidR="000E1C9F" w:rsidRPr="000E1C9F" w:rsidRDefault="000E1C9F" w:rsidP="00023F47">
            <w:pPr>
              <w:rPr>
                <w:rFonts w:cs="Calibri"/>
                <w:i/>
                <w:color w:val="000000"/>
                <w:sz w:val="20"/>
                <w:szCs w:val="20"/>
              </w:rPr>
            </w:pPr>
          </w:p>
        </w:tc>
      </w:tr>
      <w:tr w:rsidR="000E1C9F" w:rsidRPr="000E1C9F" w14:paraId="4368A758" w14:textId="77777777" w:rsidTr="00023F47">
        <w:tc>
          <w:tcPr>
            <w:tcW w:w="2711" w:type="dxa"/>
            <w:tcBorders>
              <w:bottom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CF19731" w14:textId="5AD12B12" w:rsidR="000E1C9F" w:rsidRPr="000E1C9F" w:rsidRDefault="000E1C9F" w:rsidP="00023F47">
            <w:pPr>
              <w:ind w:left="360" w:hanging="360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cs="Calibri"/>
                <w:b/>
                <w:bCs/>
                <w:color w:val="131313" w:themeColor="text1"/>
                <w:sz w:val="20"/>
                <w:szCs w:val="20"/>
              </w:rPr>
              <w:t xml:space="preserve">1b. </w:t>
            </w:r>
            <w:r w:rsidR="00650EB8">
              <w:rPr>
                <w:rFonts w:cs="Calibri"/>
                <w:b/>
                <w:bCs/>
                <w:color w:val="131313" w:themeColor="text1"/>
                <w:sz w:val="20"/>
                <w:szCs w:val="20"/>
              </w:rPr>
              <w:t>HEI Supervisor</w:t>
            </w:r>
          </w:p>
        </w:tc>
        <w:tc>
          <w:tcPr>
            <w:tcW w:w="6521" w:type="dxa"/>
            <w:tcBorders>
              <w:left w:val="single" w:sz="6" w:space="0" w:color="131313" w:themeColor="text1"/>
              <w:bottom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25304F1" w14:textId="56E829B1" w:rsidR="00650EB8" w:rsidRPr="000E1C9F" w:rsidRDefault="00650EB8" w:rsidP="00650EB8">
            <w:pPr>
              <w:rPr>
                <w:rFonts w:cs="Calibri"/>
                <w:i/>
                <w:color w:val="000000"/>
                <w:sz w:val="20"/>
                <w:szCs w:val="20"/>
              </w:rPr>
            </w:pPr>
            <w:r w:rsidRPr="000E1C9F">
              <w:rPr>
                <w:rFonts w:cs="Calibri"/>
                <w:i/>
                <w:color w:val="000000"/>
                <w:sz w:val="20"/>
                <w:szCs w:val="20"/>
              </w:rPr>
              <w:t>Please give name, title, department, institution, and email.</w:t>
            </w:r>
            <w:r w:rsidR="005C4487">
              <w:rPr>
                <w:rFonts w:cs="Calibri"/>
                <w:i/>
                <w:color w:val="000000"/>
                <w:sz w:val="20"/>
                <w:szCs w:val="20"/>
              </w:rPr>
              <w:t xml:space="preserve"> Please include number of </w:t>
            </w:r>
            <w:proofErr w:type="gramStart"/>
            <w:r w:rsidR="005C4487">
              <w:rPr>
                <w:rFonts w:cs="Calibri"/>
                <w:i/>
                <w:color w:val="000000"/>
                <w:sz w:val="20"/>
                <w:szCs w:val="20"/>
              </w:rPr>
              <w:t>current, and</w:t>
            </w:r>
            <w:proofErr w:type="gramEnd"/>
            <w:r w:rsidR="005C4487">
              <w:rPr>
                <w:rFonts w:cs="Calibri"/>
                <w:i/>
                <w:color w:val="000000"/>
                <w:sz w:val="20"/>
                <w:szCs w:val="20"/>
              </w:rPr>
              <w:t xml:space="preserve"> completed PhD researchers (if applicable).</w:t>
            </w:r>
          </w:p>
          <w:p w14:paraId="3B3A374F" w14:textId="77777777" w:rsidR="000E1C9F" w:rsidRPr="000E1C9F" w:rsidRDefault="000E1C9F" w:rsidP="00650EB8">
            <w:pPr>
              <w:rPr>
                <w:rFonts w:cs="Calibri"/>
                <w:i/>
                <w:color w:val="000000"/>
                <w:sz w:val="20"/>
                <w:szCs w:val="20"/>
              </w:rPr>
            </w:pPr>
          </w:p>
        </w:tc>
      </w:tr>
      <w:tr w:rsidR="000E1C9F" w:rsidRPr="000E1C9F" w14:paraId="48EE94ED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6EA97900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>3. Short summary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693E038" w14:textId="77777777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Please describe briefly what this project is about.</w:t>
            </w:r>
          </w:p>
          <w:p w14:paraId="220DC1DA" w14:textId="2E1C6697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</w:t>
            </w:r>
            <w:r w:rsidR="00190DA6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250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words max)</w:t>
            </w:r>
          </w:p>
          <w:p w14:paraId="04D28544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1B4F369B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E1C9F" w:rsidRPr="000E1C9F" w14:paraId="6C8F657F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3D41FEB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4. Rationale 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BD92959" w14:textId="77777777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How will the project contribute to existing research in this field? Why is it significant? What gap in knowledge will it seek to address? </w:t>
            </w:r>
          </w:p>
          <w:p w14:paraId="55143743" w14:textId="6CDDC4A3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</w:t>
            </w:r>
            <w:r w:rsidR="00EF21E4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250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words max)</w:t>
            </w:r>
          </w:p>
          <w:p w14:paraId="0398EFF8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1D3A9C6B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E1C9F" w:rsidRPr="000E1C9F" w14:paraId="4C1388B4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5435B4EB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5. Key research question(s) 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1E8B882" w14:textId="43339020" w:rsidR="00EF21E4" w:rsidRDefault="00EF21E4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Please briefly indicate the key research questions this project will seek to answer</w:t>
            </w:r>
            <w:r w:rsidR="00273EA0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.</w:t>
            </w:r>
          </w:p>
          <w:p w14:paraId="2B6A77E9" w14:textId="5FF3E647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</w:t>
            </w:r>
            <w:r w:rsidR="00EF21E4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250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words max)</w:t>
            </w:r>
          </w:p>
          <w:p w14:paraId="2E86E5A2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8245657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7510FCF4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27C50312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E1C9F" w:rsidRPr="000E1C9F" w14:paraId="66C05402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24703FF4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6. Methods and sources 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01522FF6" w14:textId="51A6E0DD" w:rsidR="000E1C9F" w:rsidRDefault="00921499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Please indicate the types of research methods to be deployed, and the range of potential sources that will be used to answer these research questions</w:t>
            </w:r>
            <w:r w:rsidR="00273EA0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.</w:t>
            </w:r>
          </w:p>
          <w:p w14:paraId="3B5F87CB" w14:textId="30F70E09" w:rsidR="00273EA0" w:rsidRPr="000E1C9F" w:rsidRDefault="00273EA0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(250 words max)</w:t>
            </w:r>
          </w:p>
          <w:p w14:paraId="4906AC4F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200D3888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363E7294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14BE61F3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E1C9F" w:rsidRPr="000E1C9F" w14:paraId="10573A88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B63BB6C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lastRenderedPageBreak/>
              <w:t xml:space="preserve">7. Relevance to the VAMG 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3C1A1140" w14:textId="10E2448B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Please identify how the project relates to </w:t>
            </w:r>
            <w:r w:rsidR="004D19BA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V&amp;A’s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</w:t>
            </w:r>
            <w:r w:rsidR="004D19BA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research priorities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. </w:t>
            </w:r>
          </w:p>
          <w:p w14:paraId="4F149732" w14:textId="31A8F120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</w:t>
            </w:r>
            <w:r w:rsidR="00273EA0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250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words max)</w:t>
            </w:r>
          </w:p>
          <w:p w14:paraId="6A9699FD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2E9E7765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  <w:tr w:rsidR="000E1C9F" w:rsidRPr="000E1C9F" w14:paraId="684E8FDA" w14:textId="77777777" w:rsidTr="00023F47">
        <w:trPr>
          <w:trHeight w:val="460"/>
        </w:trPr>
        <w:tc>
          <w:tcPr>
            <w:tcW w:w="2711" w:type="dxa"/>
            <w:tcBorders>
              <w:top w:val="single" w:sz="6" w:space="0" w:color="131313" w:themeColor="text1"/>
              <w:righ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7D6D28E7" w14:textId="77777777" w:rsidR="000E1C9F" w:rsidRPr="000E1C9F" w:rsidRDefault="000E1C9F" w:rsidP="00023F47">
            <w:pPr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/>
                <w:bCs/>
                <w:color w:val="000000"/>
                <w:sz w:val="20"/>
                <w:szCs w:val="20"/>
              </w:rPr>
              <w:t xml:space="preserve">8. Indicative bibliography </w:t>
            </w:r>
          </w:p>
        </w:tc>
        <w:tc>
          <w:tcPr>
            <w:tcW w:w="6521" w:type="dxa"/>
            <w:tcBorders>
              <w:top w:val="single" w:sz="6" w:space="0" w:color="131313" w:themeColor="text1"/>
              <w:left w:val="single" w:sz="6" w:space="0" w:color="131313" w:themeColor="text1"/>
            </w:tcBorders>
            <w:tcMar>
              <w:top w:w="8" w:type="dxa"/>
              <w:left w:w="108" w:type="dxa"/>
              <w:bottom w:w="8" w:type="dxa"/>
              <w:right w:w="108" w:type="dxa"/>
            </w:tcMar>
            <w:hideMark/>
          </w:tcPr>
          <w:p w14:paraId="138E66DA" w14:textId="77777777" w:rsidR="00273EA0" w:rsidRDefault="00273EA0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bookmarkStart w:id="1" w:name="_gjdgxs"/>
            <w:bookmarkEnd w:id="1"/>
            <w: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Please provide an indicative bibliography of key works which this project will engage with. </w:t>
            </w:r>
          </w:p>
          <w:p w14:paraId="5FC71A48" w14:textId="5CAA7D1B" w:rsidR="000E1C9F" w:rsidRPr="000E1C9F" w:rsidRDefault="000E1C9F" w:rsidP="00023F47">
            <w:pPr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</w:pP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(</w:t>
            </w:r>
            <w:r w:rsidR="00273EA0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>250</w:t>
            </w:r>
            <w:r w:rsidRPr="000E1C9F">
              <w:rPr>
                <w:rFonts w:eastAsia="Calibri" w:cs="Calibri"/>
                <w:bCs/>
                <w:i/>
                <w:color w:val="000000"/>
                <w:sz w:val="20"/>
                <w:szCs w:val="20"/>
              </w:rPr>
              <w:t xml:space="preserve"> words max)</w:t>
            </w:r>
          </w:p>
          <w:p w14:paraId="74481970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D04E35D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0F931C10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  <w:p w14:paraId="19A84AE9" w14:textId="77777777" w:rsidR="000E1C9F" w:rsidRPr="000E1C9F" w:rsidRDefault="000E1C9F" w:rsidP="00023F47">
            <w:pPr>
              <w:rPr>
                <w:rFonts w:eastAsia="Calibri" w:cs="Calibri"/>
                <w:color w:val="000000"/>
                <w:sz w:val="20"/>
                <w:szCs w:val="20"/>
              </w:rPr>
            </w:pPr>
          </w:p>
        </w:tc>
      </w:tr>
    </w:tbl>
    <w:p w14:paraId="28F19BC7" w14:textId="77777777" w:rsidR="000E1C9F" w:rsidRPr="000E1C9F" w:rsidRDefault="000E1C9F" w:rsidP="000E1C9F">
      <w:pPr>
        <w:pStyle w:val="Default"/>
        <w:rPr>
          <w:rFonts w:asciiTheme="minorHAnsi" w:hAnsiTheme="minorHAnsi"/>
          <w:sz w:val="20"/>
          <w:szCs w:val="22"/>
        </w:rPr>
      </w:pPr>
    </w:p>
    <w:p w14:paraId="57F1E540" w14:textId="77777777" w:rsidR="000E1C9F" w:rsidRPr="0060344D" w:rsidRDefault="000E1C9F" w:rsidP="000E1C9F">
      <w:pPr>
        <w:pStyle w:val="Default"/>
        <w:rPr>
          <w:rFonts w:asciiTheme="majorHAnsi" w:hAnsiTheme="majorHAnsi"/>
        </w:rPr>
      </w:pPr>
    </w:p>
    <w:p w14:paraId="75F4BEC9" w14:textId="4D6DA33B" w:rsidR="000E1C9F" w:rsidRPr="0060344D" w:rsidRDefault="000E1C9F" w:rsidP="000E1C9F">
      <w:pPr>
        <w:pStyle w:val="Default"/>
        <w:rPr>
          <w:rFonts w:asciiTheme="majorHAnsi" w:hAnsiTheme="majorHAnsi"/>
          <w:sz w:val="22"/>
          <w:szCs w:val="22"/>
        </w:rPr>
      </w:pPr>
      <w:r w:rsidRPr="0060344D">
        <w:rPr>
          <w:rFonts w:asciiTheme="majorHAnsi" w:hAnsiTheme="majorHAnsi"/>
          <w:sz w:val="22"/>
          <w:szCs w:val="22"/>
        </w:rPr>
        <w:t xml:space="preserve">Queries should be addressed to </w:t>
      </w:r>
      <w:r w:rsidR="000E7467" w:rsidRPr="0060344D">
        <w:rPr>
          <w:rFonts w:asciiTheme="majorHAnsi" w:hAnsiTheme="majorHAnsi"/>
          <w:sz w:val="22"/>
          <w:szCs w:val="22"/>
        </w:rPr>
        <w:t xml:space="preserve">Dr Oliver Cox (Head of Academic Partnerships – </w:t>
      </w:r>
      <w:hyperlink r:id="rId13" w:history="1">
        <w:r w:rsidR="000E7467" w:rsidRPr="0060344D">
          <w:rPr>
            <w:rStyle w:val="Hyperlink"/>
            <w:rFonts w:asciiTheme="majorHAnsi" w:hAnsiTheme="majorHAnsi"/>
            <w:sz w:val="22"/>
            <w:szCs w:val="22"/>
          </w:rPr>
          <w:t>o.cox@vam.ac.uk</w:t>
        </w:r>
      </w:hyperlink>
      <w:r w:rsidR="000E7467" w:rsidRPr="0060344D">
        <w:rPr>
          <w:rFonts w:asciiTheme="majorHAnsi" w:hAnsiTheme="majorHAnsi"/>
          <w:sz w:val="22"/>
          <w:szCs w:val="22"/>
        </w:rPr>
        <w:t>) in the first instance.</w:t>
      </w:r>
    </w:p>
    <w:p w14:paraId="49480C7F" w14:textId="77777777" w:rsidR="000E1C9F" w:rsidRPr="000E1C9F" w:rsidRDefault="000E1C9F" w:rsidP="000E1C9F">
      <w:pPr>
        <w:pStyle w:val="Default"/>
        <w:rPr>
          <w:rFonts w:asciiTheme="minorHAnsi" w:hAnsiTheme="minorHAnsi"/>
          <w:sz w:val="20"/>
          <w:szCs w:val="22"/>
        </w:rPr>
      </w:pPr>
    </w:p>
    <w:p w14:paraId="7444F067" w14:textId="77777777" w:rsidR="000E1C9F" w:rsidRPr="001B0A0C" w:rsidRDefault="000E1C9F" w:rsidP="00274AFB">
      <w:pPr>
        <w:pStyle w:val="Para"/>
      </w:pPr>
    </w:p>
    <w:sectPr w:rsidR="000E1C9F" w:rsidRPr="001B0A0C" w:rsidSect="00ED066E">
      <w:headerReference w:type="default" r:id="rId14"/>
      <w:pgSz w:w="11906" w:h="16838" w:code="9"/>
      <w:pgMar w:top="771" w:right="1191" w:bottom="1191" w:left="119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03403" w14:textId="77777777" w:rsidR="00803617" w:rsidRDefault="00803617" w:rsidP="00775D85">
      <w:pPr>
        <w:spacing w:after="0" w:line="240" w:lineRule="auto"/>
      </w:pPr>
      <w:r>
        <w:separator/>
      </w:r>
    </w:p>
    <w:p w14:paraId="1458210C" w14:textId="77777777" w:rsidR="00803617" w:rsidRDefault="00803617"/>
  </w:endnote>
  <w:endnote w:type="continuationSeparator" w:id="0">
    <w:p w14:paraId="4074FCEC" w14:textId="77777777" w:rsidR="00803617" w:rsidRDefault="00803617" w:rsidP="00775D85">
      <w:pPr>
        <w:spacing w:after="0" w:line="240" w:lineRule="auto"/>
      </w:pPr>
      <w:r>
        <w:continuationSeparator/>
      </w:r>
    </w:p>
    <w:p w14:paraId="6317B543" w14:textId="77777777" w:rsidR="00803617" w:rsidRDefault="00803617"/>
  </w:endnote>
  <w:endnote w:type="continuationNotice" w:id="1">
    <w:p w14:paraId="3204A12D" w14:textId="77777777" w:rsidR="00803617" w:rsidRDefault="008036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iller Office TT">
    <w:panose1 w:val="00000000000000000000"/>
    <w:charset w:val="00"/>
    <w:family w:val="auto"/>
    <w:pitch w:val="variable"/>
    <w:sig w:usb0="A000003F" w:usb1="5000647A" w:usb2="00000000" w:usb3="00000000" w:csb0="00000093" w:csb1="00000000"/>
    <w:embedRegular r:id="rId1" w:fontKey="{2421C6D4-02AE-4E7F-85F3-626A82AEFEEC}"/>
    <w:embedBold r:id="rId2" w:fontKey="{5815A9CB-5DC5-499D-99DF-F31C2838B69D}"/>
    <w:embedItalic r:id="rId3" w:fontKey="{1C9EC0AE-7A17-48A5-A86B-3700E4A5C1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B4CE2D26-98B5-4417-8536-06B56662A8F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FA757F8-88C0-4E8B-901B-45E97D8AFFD0}"/>
    <w:embedBold r:id="rId6" w:fontKey="{9CA6A608-76F4-4B44-9E68-5BFBCD8AAF72}"/>
    <w:embedItalic r:id="rId7" w:fontKey="{2904D576-3FAA-431D-BC78-E7F4F5C2AA8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8FC80" w14:textId="77777777" w:rsidR="00803617" w:rsidRDefault="00803617" w:rsidP="00775D85">
      <w:pPr>
        <w:spacing w:after="0" w:line="240" w:lineRule="auto"/>
      </w:pPr>
      <w:r>
        <w:separator/>
      </w:r>
    </w:p>
    <w:p w14:paraId="1FEBA56D" w14:textId="77777777" w:rsidR="00803617" w:rsidRDefault="00803617"/>
  </w:footnote>
  <w:footnote w:type="continuationSeparator" w:id="0">
    <w:p w14:paraId="68EF8F40" w14:textId="77777777" w:rsidR="00803617" w:rsidRDefault="00803617" w:rsidP="00775D85">
      <w:pPr>
        <w:spacing w:after="0" w:line="240" w:lineRule="auto"/>
      </w:pPr>
      <w:r>
        <w:continuationSeparator/>
      </w:r>
    </w:p>
    <w:p w14:paraId="49578788" w14:textId="77777777" w:rsidR="00803617" w:rsidRDefault="00803617"/>
  </w:footnote>
  <w:footnote w:type="continuationNotice" w:id="1">
    <w:p w14:paraId="5099C437" w14:textId="77777777" w:rsidR="00803617" w:rsidRDefault="0080361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14"/>
    </w:tblGrid>
    <w:tr w:rsidR="00785BE8" w14:paraId="2FCA2C91" w14:textId="77777777" w:rsidTr="00785BE8">
      <w:trPr>
        <w:trHeight w:val="619"/>
      </w:trPr>
      <w:tc>
        <w:tcPr>
          <w:tcW w:w="9514" w:type="dxa"/>
          <w:tcBorders>
            <w:top w:val="nil"/>
            <w:left w:val="nil"/>
            <w:bottom w:val="nil"/>
            <w:right w:val="nil"/>
          </w:tcBorders>
        </w:tcPr>
        <w:p w14:paraId="4BD11973" w14:textId="77777777" w:rsidR="00785BE8" w:rsidRDefault="00785BE8" w:rsidP="00785BE8">
          <w:pPr>
            <w:pStyle w:val="Header"/>
          </w:pPr>
        </w:p>
      </w:tc>
    </w:tr>
  </w:tbl>
  <w:p w14:paraId="7A1C7DB4" w14:textId="77777777" w:rsidR="00001020" w:rsidRDefault="00001020" w:rsidP="00785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E04"/>
    <w:multiLevelType w:val="hybridMultilevel"/>
    <w:tmpl w:val="763C359C"/>
    <w:lvl w:ilvl="0" w:tplc="117E7F9E">
      <w:start w:val="1"/>
      <w:numFmt w:val="bullet"/>
      <w:pStyle w:val="TableUnorderedLis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057FB"/>
    <w:multiLevelType w:val="multilevel"/>
    <w:tmpl w:val="B3020A28"/>
    <w:lvl w:ilvl="0">
      <w:start w:val="1"/>
      <w:numFmt w:val="decimal"/>
      <w:pStyle w:val="OrderedList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pStyle w:val="OrderedList2"/>
      <w:lvlText w:val="%2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E8A3E3A"/>
    <w:multiLevelType w:val="multilevel"/>
    <w:tmpl w:val="5D40D786"/>
    <w:lvl w:ilvl="0">
      <w:start w:val="1"/>
      <w:numFmt w:val="decimal"/>
      <w:pStyle w:val="Multi-Level1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Multi-Level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pStyle w:val="Multi-Level3"/>
      <w:lvlText w:val="(%3)"/>
      <w:lvlJc w:val="left"/>
      <w:pPr>
        <w:tabs>
          <w:tab w:val="num" w:pos="868"/>
        </w:tabs>
        <w:ind w:left="868" w:hanging="358"/>
      </w:pPr>
      <w:rPr>
        <w:rFonts w:hint="default"/>
      </w:rPr>
    </w:lvl>
    <w:lvl w:ilvl="3">
      <w:start w:val="1"/>
      <w:numFmt w:val="lowerRoman"/>
      <w:pStyle w:val="Multi-Level4"/>
      <w:lvlText w:val="(%4)"/>
      <w:lvlJc w:val="left"/>
      <w:pPr>
        <w:tabs>
          <w:tab w:val="num" w:pos="1225"/>
        </w:tabs>
        <w:ind w:left="1225" w:hanging="357"/>
      </w:pPr>
      <w:rPr>
        <w:rFonts w:hint="default"/>
      </w:rPr>
    </w:lvl>
    <w:lvl w:ilvl="4">
      <w:start w:val="1"/>
      <w:numFmt w:val="bullet"/>
      <w:pStyle w:val="Multi-Level5"/>
      <w:lvlText w:val=""/>
      <w:lvlJc w:val="left"/>
      <w:pPr>
        <w:tabs>
          <w:tab w:val="num" w:pos="868"/>
        </w:tabs>
        <w:ind w:left="868" w:hanging="358"/>
      </w:pPr>
      <w:rPr>
        <w:rFonts w:ascii="Symbol" w:hAnsi="Symbol" w:hint="default"/>
        <w:color w:val="auto"/>
      </w:rPr>
    </w:lvl>
    <w:lvl w:ilvl="5">
      <w:start w:val="1"/>
      <w:numFmt w:val="bullet"/>
      <w:pStyle w:val="Multi-Level6"/>
      <w:lvlText w:val=""/>
      <w:lvlJc w:val="left"/>
      <w:pPr>
        <w:tabs>
          <w:tab w:val="num" w:pos="1225"/>
        </w:tabs>
        <w:ind w:left="1225" w:hanging="357"/>
      </w:pPr>
      <w:rPr>
        <w:rFonts w:ascii="Symbol" w:hAnsi="Symbol" w:hint="default"/>
        <w:color w:val="auto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28563147"/>
    <w:multiLevelType w:val="multilevel"/>
    <w:tmpl w:val="C542F4C2"/>
    <w:lvl w:ilvl="0">
      <w:start w:val="1"/>
      <w:numFmt w:val="bullet"/>
      <w:pStyle w:val="UnorderedList1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UnorderedList2"/>
      <w:lvlText w:val=""/>
      <w:lvlJc w:val="left"/>
      <w:pPr>
        <w:tabs>
          <w:tab w:val="num" w:pos="1021"/>
        </w:tabs>
        <w:ind w:left="1021" w:hanging="511"/>
      </w:pPr>
      <w:rPr>
        <w:rFonts w:ascii="Symbol" w:hAnsi="Symbol" w:hint="default"/>
        <w:color w:val="auto"/>
      </w:rPr>
    </w:lvl>
    <w:lvl w:ilvl="2">
      <w:start w:val="1"/>
      <w:numFmt w:val="lowerRoman"/>
      <w:lvlText w:val="%3"/>
      <w:lvlJc w:val="lef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58B7D02"/>
    <w:multiLevelType w:val="multilevel"/>
    <w:tmpl w:val="3BD0FC0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Theme="minorHAnsi" w:hAnsiTheme="minorHAnsi"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71"/>
        </w:tabs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28"/>
        </w:tabs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85"/>
        </w:tabs>
        <w:ind w:left="1785" w:hanging="357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2142"/>
        </w:tabs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499"/>
        </w:tabs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56"/>
        </w:tabs>
        <w:ind w:left="2856" w:hanging="357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3213"/>
        </w:tabs>
        <w:ind w:left="3213" w:hanging="357"/>
      </w:pPr>
      <w:rPr>
        <w:rFonts w:hint="default"/>
      </w:rPr>
    </w:lvl>
  </w:abstractNum>
  <w:abstractNum w:abstractNumId="5" w15:restartNumberingAfterBreak="0">
    <w:nsid w:val="5B2C697A"/>
    <w:multiLevelType w:val="multilevel"/>
    <w:tmpl w:val="180841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072"/>
        </w:tabs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6" w15:restartNumberingAfterBreak="0">
    <w:nsid w:val="68BB1CBD"/>
    <w:multiLevelType w:val="hybridMultilevel"/>
    <w:tmpl w:val="87B49BAE"/>
    <w:lvl w:ilvl="0" w:tplc="75A6F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E3DE5A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221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E49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E807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6618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AA5C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B09A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ED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E480CD0"/>
    <w:multiLevelType w:val="hybridMultilevel"/>
    <w:tmpl w:val="4FC6C208"/>
    <w:lvl w:ilvl="0" w:tplc="A0DCB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5B0B45"/>
    <w:multiLevelType w:val="hybridMultilevel"/>
    <w:tmpl w:val="458A2F56"/>
    <w:lvl w:ilvl="0" w:tplc="5CB02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663068">
    <w:abstractNumId w:val="8"/>
  </w:num>
  <w:num w:numId="2" w16cid:durableId="1834224130">
    <w:abstractNumId w:val="6"/>
  </w:num>
  <w:num w:numId="3" w16cid:durableId="830757039">
    <w:abstractNumId w:val="5"/>
  </w:num>
  <w:num w:numId="4" w16cid:durableId="2078477246">
    <w:abstractNumId w:val="0"/>
  </w:num>
  <w:num w:numId="5" w16cid:durableId="828912250">
    <w:abstractNumId w:val="7"/>
  </w:num>
  <w:num w:numId="6" w16cid:durableId="1119225172">
    <w:abstractNumId w:val="4"/>
  </w:num>
  <w:num w:numId="7" w16cid:durableId="364796366">
    <w:abstractNumId w:val="2"/>
  </w:num>
  <w:num w:numId="8" w16cid:durableId="91825654">
    <w:abstractNumId w:val="1"/>
  </w:num>
  <w:num w:numId="9" w16cid:durableId="2045134987">
    <w:abstractNumId w:val="1"/>
  </w:num>
  <w:num w:numId="10" w16cid:durableId="1046179768">
    <w:abstractNumId w:val="3"/>
  </w:num>
  <w:num w:numId="11" w16cid:durableId="1058284985">
    <w:abstractNumId w:val="3"/>
  </w:num>
  <w:num w:numId="12" w16cid:durableId="732656495">
    <w:abstractNumId w:val="2"/>
  </w:num>
  <w:num w:numId="13" w16cid:durableId="948783399">
    <w:abstractNumId w:val="2"/>
  </w:num>
  <w:num w:numId="14" w16cid:durableId="747582307">
    <w:abstractNumId w:val="2"/>
  </w:num>
  <w:num w:numId="15" w16cid:durableId="695929169">
    <w:abstractNumId w:val="2"/>
  </w:num>
  <w:num w:numId="16" w16cid:durableId="227695578">
    <w:abstractNumId w:val="2"/>
  </w:num>
  <w:num w:numId="17" w16cid:durableId="1926956482">
    <w:abstractNumId w:val="2"/>
  </w:num>
  <w:num w:numId="18" w16cid:durableId="21710726">
    <w:abstractNumId w:val="1"/>
  </w:num>
  <w:num w:numId="19" w16cid:durableId="579608071">
    <w:abstractNumId w:val="1"/>
  </w:num>
  <w:num w:numId="20" w16cid:durableId="557865614">
    <w:abstractNumId w:val="0"/>
  </w:num>
  <w:num w:numId="21" w16cid:durableId="1365134240">
    <w:abstractNumId w:val="3"/>
  </w:num>
  <w:num w:numId="22" w16cid:durableId="162400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0C"/>
    <w:rsid w:val="00001020"/>
    <w:rsid w:val="0000655A"/>
    <w:rsid w:val="00023A6D"/>
    <w:rsid w:val="00031E32"/>
    <w:rsid w:val="00047786"/>
    <w:rsid w:val="00082A41"/>
    <w:rsid w:val="000E0511"/>
    <w:rsid w:val="000E1C9F"/>
    <w:rsid w:val="000E4C35"/>
    <w:rsid w:val="000E7467"/>
    <w:rsid w:val="00103914"/>
    <w:rsid w:val="0010428A"/>
    <w:rsid w:val="00107AAA"/>
    <w:rsid w:val="00110E1B"/>
    <w:rsid w:val="00114038"/>
    <w:rsid w:val="00121961"/>
    <w:rsid w:val="00122FE3"/>
    <w:rsid w:val="0013224F"/>
    <w:rsid w:val="00143EB0"/>
    <w:rsid w:val="00155CB0"/>
    <w:rsid w:val="00170A93"/>
    <w:rsid w:val="00171348"/>
    <w:rsid w:val="0017359C"/>
    <w:rsid w:val="00190DA6"/>
    <w:rsid w:val="00193794"/>
    <w:rsid w:val="001A2EBE"/>
    <w:rsid w:val="001A6313"/>
    <w:rsid w:val="001B0A0C"/>
    <w:rsid w:val="001B758F"/>
    <w:rsid w:val="001C2CB5"/>
    <w:rsid w:val="001D1008"/>
    <w:rsid w:val="001D6443"/>
    <w:rsid w:val="001F509A"/>
    <w:rsid w:val="002264E9"/>
    <w:rsid w:val="002343EB"/>
    <w:rsid w:val="00242D34"/>
    <w:rsid w:val="002610E9"/>
    <w:rsid w:val="00264367"/>
    <w:rsid w:val="00273EA0"/>
    <w:rsid w:val="00274AFB"/>
    <w:rsid w:val="00277C75"/>
    <w:rsid w:val="00290158"/>
    <w:rsid w:val="00294043"/>
    <w:rsid w:val="0029456E"/>
    <w:rsid w:val="00294614"/>
    <w:rsid w:val="002A65B5"/>
    <w:rsid w:val="002B343F"/>
    <w:rsid w:val="002C7D88"/>
    <w:rsid w:val="002F6524"/>
    <w:rsid w:val="003106A1"/>
    <w:rsid w:val="0033067E"/>
    <w:rsid w:val="00342EB5"/>
    <w:rsid w:val="003950A6"/>
    <w:rsid w:val="003A56B0"/>
    <w:rsid w:val="003A69B6"/>
    <w:rsid w:val="003B1E34"/>
    <w:rsid w:val="003F0ED2"/>
    <w:rsid w:val="00401D84"/>
    <w:rsid w:val="004562B3"/>
    <w:rsid w:val="00464DE7"/>
    <w:rsid w:val="00466611"/>
    <w:rsid w:val="00474105"/>
    <w:rsid w:val="0049057F"/>
    <w:rsid w:val="004A617F"/>
    <w:rsid w:val="004B4B66"/>
    <w:rsid w:val="004B5771"/>
    <w:rsid w:val="004D19BA"/>
    <w:rsid w:val="004F7C76"/>
    <w:rsid w:val="00503EC4"/>
    <w:rsid w:val="00510A1E"/>
    <w:rsid w:val="00526AD0"/>
    <w:rsid w:val="00536B25"/>
    <w:rsid w:val="00537476"/>
    <w:rsid w:val="005459F9"/>
    <w:rsid w:val="005512DB"/>
    <w:rsid w:val="005616EE"/>
    <w:rsid w:val="005644C6"/>
    <w:rsid w:val="00586F43"/>
    <w:rsid w:val="005A2C34"/>
    <w:rsid w:val="005B6FAA"/>
    <w:rsid w:val="005C3224"/>
    <w:rsid w:val="005C4487"/>
    <w:rsid w:val="005F332F"/>
    <w:rsid w:val="005F39EA"/>
    <w:rsid w:val="005F3E8A"/>
    <w:rsid w:val="005F71B9"/>
    <w:rsid w:val="0060048D"/>
    <w:rsid w:val="0060344D"/>
    <w:rsid w:val="00607B63"/>
    <w:rsid w:val="00623705"/>
    <w:rsid w:val="00634EBD"/>
    <w:rsid w:val="00643173"/>
    <w:rsid w:val="00650EB8"/>
    <w:rsid w:val="00667F5A"/>
    <w:rsid w:val="006726AE"/>
    <w:rsid w:val="00682F14"/>
    <w:rsid w:val="00685B94"/>
    <w:rsid w:val="006921F4"/>
    <w:rsid w:val="00695587"/>
    <w:rsid w:val="006961CB"/>
    <w:rsid w:val="006A583D"/>
    <w:rsid w:val="006E1119"/>
    <w:rsid w:val="006E5F75"/>
    <w:rsid w:val="007010E2"/>
    <w:rsid w:val="00701292"/>
    <w:rsid w:val="007238CB"/>
    <w:rsid w:val="007240EC"/>
    <w:rsid w:val="00725283"/>
    <w:rsid w:val="0072600A"/>
    <w:rsid w:val="00742CB7"/>
    <w:rsid w:val="00744C9A"/>
    <w:rsid w:val="00775D85"/>
    <w:rsid w:val="00783823"/>
    <w:rsid w:val="00785BE8"/>
    <w:rsid w:val="007A0338"/>
    <w:rsid w:val="007A4A0E"/>
    <w:rsid w:val="007C38F3"/>
    <w:rsid w:val="007D129E"/>
    <w:rsid w:val="007D41FC"/>
    <w:rsid w:val="007D4408"/>
    <w:rsid w:val="007E15F3"/>
    <w:rsid w:val="00803617"/>
    <w:rsid w:val="00812882"/>
    <w:rsid w:val="00815A86"/>
    <w:rsid w:val="00821E06"/>
    <w:rsid w:val="00822BAB"/>
    <w:rsid w:val="00852082"/>
    <w:rsid w:val="00873A16"/>
    <w:rsid w:val="00895C30"/>
    <w:rsid w:val="008A16A6"/>
    <w:rsid w:val="008B67B0"/>
    <w:rsid w:val="008B75B9"/>
    <w:rsid w:val="008C773A"/>
    <w:rsid w:val="008D5558"/>
    <w:rsid w:val="008D6AB0"/>
    <w:rsid w:val="008E2811"/>
    <w:rsid w:val="008E46B6"/>
    <w:rsid w:val="0091142E"/>
    <w:rsid w:val="00921499"/>
    <w:rsid w:val="00930DBE"/>
    <w:rsid w:val="00960C47"/>
    <w:rsid w:val="00960EF2"/>
    <w:rsid w:val="00962828"/>
    <w:rsid w:val="009634B2"/>
    <w:rsid w:val="009646C5"/>
    <w:rsid w:val="00980995"/>
    <w:rsid w:val="0098527B"/>
    <w:rsid w:val="00987DF8"/>
    <w:rsid w:val="00991660"/>
    <w:rsid w:val="009B5CE5"/>
    <w:rsid w:val="009B7373"/>
    <w:rsid w:val="009D1992"/>
    <w:rsid w:val="009D3A48"/>
    <w:rsid w:val="009F1596"/>
    <w:rsid w:val="009F2E36"/>
    <w:rsid w:val="00A079B1"/>
    <w:rsid w:val="00A07F8F"/>
    <w:rsid w:val="00A124CC"/>
    <w:rsid w:val="00A1318A"/>
    <w:rsid w:val="00A23339"/>
    <w:rsid w:val="00A24C4B"/>
    <w:rsid w:val="00A24DF9"/>
    <w:rsid w:val="00A27698"/>
    <w:rsid w:val="00A40B5F"/>
    <w:rsid w:val="00A6536E"/>
    <w:rsid w:val="00A654C1"/>
    <w:rsid w:val="00AA6630"/>
    <w:rsid w:val="00AB0F60"/>
    <w:rsid w:val="00AC5E79"/>
    <w:rsid w:val="00AE648E"/>
    <w:rsid w:val="00AF6C71"/>
    <w:rsid w:val="00B16DC1"/>
    <w:rsid w:val="00B26556"/>
    <w:rsid w:val="00B70D4A"/>
    <w:rsid w:val="00B7303E"/>
    <w:rsid w:val="00B824EC"/>
    <w:rsid w:val="00BB4EC6"/>
    <w:rsid w:val="00BC413F"/>
    <w:rsid w:val="00BD5310"/>
    <w:rsid w:val="00BD6945"/>
    <w:rsid w:val="00BE4949"/>
    <w:rsid w:val="00BE4DD5"/>
    <w:rsid w:val="00BF0D31"/>
    <w:rsid w:val="00BF50B7"/>
    <w:rsid w:val="00C007F1"/>
    <w:rsid w:val="00C14B73"/>
    <w:rsid w:val="00C31F4B"/>
    <w:rsid w:val="00C42218"/>
    <w:rsid w:val="00C428D8"/>
    <w:rsid w:val="00C454A2"/>
    <w:rsid w:val="00C463B0"/>
    <w:rsid w:val="00C47903"/>
    <w:rsid w:val="00C73730"/>
    <w:rsid w:val="00C978EF"/>
    <w:rsid w:val="00CA48C3"/>
    <w:rsid w:val="00CD33C7"/>
    <w:rsid w:val="00D12DAB"/>
    <w:rsid w:val="00D412DA"/>
    <w:rsid w:val="00D55888"/>
    <w:rsid w:val="00D662CA"/>
    <w:rsid w:val="00D77C15"/>
    <w:rsid w:val="00D95F74"/>
    <w:rsid w:val="00DA73CA"/>
    <w:rsid w:val="00DC6896"/>
    <w:rsid w:val="00DE03A4"/>
    <w:rsid w:val="00DF1E7F"/>
    <w:rsid w:val="00DF74E1"/>
    <w:rsid w:val="00E12412"/>
    <w:rsid w:val="00E506B2"/>
    <w:rsid w:val="00E520DD"/>
    <w:rsid w:val="00E7142C"/>
    <w:rsid w:val="00E73ADC"/>
    <w:rsid w:val="00E73AF6"/>
    <w:rsid w:val="00E90599"/>
    <w:rsid w:val="00E93712"/>
    <w:rsid w:val="00EB0601"/>
    <w:rsid w:val="00EB1EE1"/>
    <w:rsid w:val="00EB290F"/>
    <w:rsid w:val="00ED066E"/>
    <w:rsid w:val="00ED0BF7"/>
    <w:rsid w:val="00EF21E4"/>
    <w:rsid w:val="00EF29F9"/>
    <w:rsid w:val="00F12EC9"/>
    <w:rsid w:val="00F15D63"/>
    <w:rsid w:val="00F43E1E"/>
    <w:rsid w:val="00F512B0"/>
    <w:rsid w:val="00F771DA"/>
    <w:rsid w:val="00FA3506"/>
    <w:rsid w:val="00FA4D58"/>
    <w:rsid w:val="00FB7D66"/>
    <w:rsid w:val="00FC0D66"/>
    <w:rsid w:val="00FC52E2"/>
    <w:rsid w:val="00FD55E6"/>
    <w:rsid w:val="00FD608D"/>
    <w:rsid w:val="00FE3A86"/>
    <w:rsid w:val="00FE6C22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4D5BC"/>
  <w15:chartTrackingRefBased/>
  <w15:docId w15:val="{7FF7299D-4FEF-408F-8682-4C50D85A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3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4" w:qFormat="1"/>
    <w:lsdException w:name="Emphasis" w:semiHidden="1" w:uiPriority="1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8" w:unhideWhenUsed="1"/>
    <w:lsdException w:name="Quote" w:uiPriority="2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4" w:qFormat="1"/>
    <w:lsdException w:name="Subtle Reference" w:semiHidden="1" w:uiPriority="19" w:qFormat="1"/>
    <w:lsdException w:name="Intense Reference" w:uiPriority="32" w:qFormat="1"/>
    <w:lsdException w:name="Book Title" w:semiHidden="1" w:uiPriority="33" w:qFormat="1"/>
    <w:lsdException w:name="Bibliography" w:semiHidden="1" w:uiPriority="44" w:unhideWhenUsed="1"/>
    <w:lsdException w:name="TOC Heading" w:semiHidden="1" w:uiPriority="3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873A16"/>
    <w:pPr>
      <w:spacing w:after="200" w:line="276" w:lineRule="auto"/>
    </w:pPr>
  </w:style>
  <w:style w:type="paragraph" w:styleId="Heading1">
    <w:name w:val="heading 1"/>
    <w:basedOn w:val="Headings"/>
    <w:next w:val="Para"/>
    <w:link w:val="Heading1Char"/>
    <w:uiPriority w:val="1"/>
    <w:qFormat/>
    <w:rsid w:val="00873A16"/>
    <w:pPr>
      <w:keepNext/>
      <w:keepLines/>
      <w:pageBreakBefore/>
      <w:spacing w:before="480" w:after="220"/>
      <w:outlineLvl w:val="0"/>
    </w:pPr>
    <w:rPr>
      <w:rFonts w:eastAsiaTheme="majorEastAsia" w:cstheme="majorBidi"/>
      <w:sz w:val="48"/>
      <w:szCs w:val="32"/>
    </w:rPr>
  </w:style>
  <w:style w:type="paragraph" w:styleId="Heading2">
    <w:name w:val="heading 2"/>
    <w:basedOn w:val="Headings"/>
    <w:next w:val="Para"/>
    <w:link w:val="Heading2Char"/>
    <w:uiPriority w:val="1"/>
    <w:qFormat/>
    <w:rsid w:val="00873A16"/>
    <w:pPr>
      <w:keepNext/>
      <w:keepLines/>
      <w:spacing w:before="400" w:after="220"/>
      <w:outlineLvl w:val="1"/>
    </w:pPr>
    <w:rPr>
      <w:rFonts w:eastAsiaTheme="majorEastAsia" w:cstheme="majorBidi"/>
      <w:sz w:val="40"/>
      <w:szCs w:val="26"/>
    </w:rPr>
  </w:style>
  <w:style w:type="paragraph" w:styleId="Heading3">
    <w:name w:val="heading 3"/>
    <w:basedOn w:val="Headings"/>
    <w:next w:val="Para"/>
    <w:link w:val="Heading3Char"/>
    <w:uiPriority w:val="1"/>
    <w:qFormat/>
    <w:rsid w:val="00873A16"/>
    <w:pPr>
      <w:keepNext/>
      <w:keepLines/>
      <w:spacing w:before="320" w:after="220"/>
      <w:outlineLvl w:val="2"/>
    </w:pPr>
    <w:rPr>
      <w:rFonts w:eastAsiaTheme="majorEastAsia" w:cstheme="majorBidi"/>
      <w:sz w:val="32"/>
      <w:szCs w:val="24"/>
    </w:rPr>
  </w:style>
  <w:style w:type="paragraph" w:styleId="Heading4">
    <w:name w:val="heading 4"/>
    <w:basedOn w:val="Headings"/>
    <w:next w:val="Para"/>
    <w:link w:val="Heading4Char"/>
    <w:uiPriority w:val="1"/>
    <w:qFormat/>
    <w:rsid w:val="00873A16"/>
    <w:pPr>
      <w:keepNext/>
      <w:keepLines/>
      <w:spacing w:before="240" w:after="220"/>
      <w:outlineLvl w:val="3"/>
    </w:pPr>
    <w:rPr>
      <w:rFonts w:eastAsiaTheme="majorEastAsia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873A1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i/>
      <w:color w:val="131313" w:themeColor="text1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873A16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02577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73A16"/>
    <w:rPr>
      <w:rFonts w:asciiTheme="majorHAnsi" w:eastAsiaTheme="majorEastAsia" w:hAnsiTheme="majorHAnsi" w:cstheme="majorBidi"/>
      <w:bCs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873A16"/>
    <w:rPr>
      <w:rFonts w:asciiTheme="majorHAnsi" w:eastAsiaTheme="majorEastAsia" w:hAnsiTheme="majorHAnsi" w:cstheme="majorBidi"/>
      <w:bCs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873A16"/>
    <w:rPr>
      <w:rFonts w:asciiTheme="majorHAnsi" w:eastAsiaTheme="majorEastAsia" w:hAnsiTheme="majorHAnsi" w:cstheme="majorBidi"/>
      <w:bCs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873A16"/>
    <w:rPr>
      <w:rFonts w:asciiTheme="majorHAnsi" w:eastAsiaTheme="majorEastAsia" w:hAnsiTheme="majorHAnsi" w:cstheme="majorBidi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A16"/>
    <w:rPr>
      <w:rFonts w:asciiTheme="majorHAnsi" w:eastAsiaTheme="majorEastAsia" w:hAnsiTheme="majorHAnsi" w:cstheme="majorBidi"/>
      <w:i/>
      <w:color w:val="131313" w:themeColor="text1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A16"/>
    <w:rPr>
      <w:rFonts w:asciiTheme="majorHAnsi" w:eastAsiaTheme="majorEastAsia" w:hAnsiTheme="majorHAnsi" w:cstheme="majorBidi"/>
      <w:color w:val="02577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A16"/>
    <w:rPr>
      <w:rFonts w:ascii="Segoe UI" w:hAnsi="Segoe UI" w:cs="Segoe UI"/>
      <w:sz w:val="18"/>
      <w:szCs w:val="18"/>
    </w:rPr>
  </w:style>
  <w:style w:type="paragraph" w:customStyle="1" w:styleId="SectionHeading">
    <w:name w:val="Section Heading"/>
    <w:basedOn w:val="Headings"/>
    <w:next w:val="SubSectionHeading"/>
    <w:qFormat/>
    <w:rsid w:val="00873A16"/>
    <w:pPr>
      <w:spacing w:before="4920" w:line="216" w:lineRule="auto"/>
      <w:ind w:right="1939"/>
      <w:outlineLvl w:val="0"/>
    </w:pPr>
    <w:rPr>
      <w:sz w:val="72"/>
    </w:rPr>
  </w:style>
  <w:style w:type="paragraph" w:customStyle="1" w:styleId="SubSectionHeading">
    <w:name w:val="Sub Section Heading"/>
    <w:basedOn w:val="Headings"/>
    <w:next w:val="Para"/>
    <w:qFormat/>
    <w:rsid w:val="00873A16"/>
    <w:pPr>
      <w:pageBreakBefore/>
    </w:pPr>
    <w:rPr>
      <w:sz w:val="36"/>
    </w:rPr>
  </w:style>
  <w:style w:type="paragraph" w:customStyle="1" w:styleId="Para">
    <w:name w:val="Para"/>
    <w:basedOn w:val="Normal"/>
    <w:uiPriority w:val="1"/>
    <w:qFormat/>
    <w:rsid w:val="00873A16"/>
    <w:pPr>
      <w:spacing w:after="220"/>
    </w:pPr>
  </w:style>
  <w:style w:type="table" w:styleId="GridTable4-Accent1">
    <w:name w:val="Grid Table 4 Accent 1"/>
    <w:basedOn w:val="TableNormal"/>
    <w:uiPriority w:val="49"/>
    <w:rsid w:val="00873A1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5FD4FB" w:themeColor="accent1" w:themeTint="99"/>
        <w:left w:val="single" w:sz="4" w:space="0" w:color="5FD4FB" w:themeColor="accent1" w:themeTint="99"/>
        <w:bottom w:val="single" w:sz="4" w:space="0" w:color="5FD4FB" w:themeColor="accent1" w:themeTint="99"/>
        <w:right w:val="single" w:sz="4" w:space="0" w:color="5FD4FB" w:themeColor="accent1" w:themeTint="99"/>
        <w:insideH w:val="single" w:sz="4" w:space="0" w:color="5FD4FB" w:themeColor="accent1" w:themeTint="99"/>
        <w:insideV w:val="single" w:sz="4" w:space="0" w:color="5FD4F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B1E9" w:themeColor="accent1"/>
          <w:left w:val="single" w:sz="4" w:space="0" w:color="05B1E9" w:themeColor="accent1"/>
          <w:bottom w:val="single" w:sz="4" w:space="0" w:color="05B1E9" w:themeColor="accent1"/>
          <w:right w:val="single" w:sz="4" w:space="0" w:color="05B1E9" w:themeColor="accent1"/>
          <w:insideH w:val="nil"/>
          <w:insideV w:val="nil"/>
        </w:tcBorders>
        <w:shd w:val="clear" w:color="auto" w:fill="05B1E9" w:themeFill="accent1"/>
      </w:tcPr>
    </w:tblStylePr>
    <w:tblStylePr w:type="lastRow">
      <w:rPr>
        <w:b/>
        <w:bCs/>
      </w:rPr>
      <w:tblPr/>
      <w:tcPr>
        <w:tcBorders>
          <w:top w:val="double" w:sz="4" w:space="0" w:color="05B1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0FE" w:themeFill="accent1" w:themeFillTint="33"/>
      </w:tcPr>
    </w:tblStylePr>
    <w:tblStylePr w:type="band1Horz">
      <w:tblPr/>
      <w:tcPr>
        <w:shd w:val="clear" w:color="auto" w:fill="C9F0FE" w:themeFill="accent1" w:themeFillTint="33"/>
      </w:tcPr>
    </w:tblStylePr>
  </w:style>
  <w:style w:type="paragraph" w:customStyle="1" w:styleId="Headings">
    <w:name w:val="Headings"/>
    <w:next w:val="Para"/>
    <w:uiPriority w:val="99"/>
    <w:qFormat/>
    <w:rsid w:val="00873A16"/>
    <w:pPr>
      <w:spacing w:after="200" w:line="276" w:lineRule="auto"/>
    </w:pPr>
    <w:rPr>
      <w:rFonts w:asciiTheme="majorHAnsi" w:hAnsiTheme="majorHAnsi"/>
      <w:bCs/>
    </w:rPr>
  </w:style>
  <w:style w:type="character" w:styleId="Strong">
    <w:name w:val="Strong"/>
    <w:basedOn w:val="DefaultParagraphFont"/>
    <w:uiPriority w:val="19"/>
    <w:qFormat/>
    <w:rsid w:val="00873A16"/>
    <w:rPr>
      <w:rFonts w:asciiTheme="majorHAnsi" w:hAnsiTheme="majorHAnsi"/>
      <w:b w:val="0"/>
      <w:bCs/>
    </w:rPr>
  </w:style>
  <w:style w:type="character" w:styleId="IntenseEmphasis">
    <w:name w:val="Intense Emphasis"/>
    <w:basedOn w:val="DefaultParagraphFont"/>
    <w:uiPriority w:val="19"/>
    <w:semiHidden/>
    <w:qFormat/>
    <w:rsid w:val="005B6FAA"/>
    <w:rPr>
      <w:rFonts w:asciiTheme="majorHAnsi" w:hAnsiTheme="majorHAnsi"/>
      <w:i w:val="0"/>
      <w:iCs/>
      <w:color w:val="auto"/>
    </w:rPr>
  </w:style>
  <w:style w:type="paragraph" w:customStyle="1" w:styleId="Multi-Level1">
    <w:name w:val="Multi-Level 1"/>
    <w:basedOn w:val="Para"/>
    <w:uiPriority w:val="9"/>
    <w:qFormat/>
    <w:rsid w:val="00873A16"/>
    <w:pPr>
      <w:numPr>
        <w:numId w:val="17"/>
      </w:numPr>
    </w:pPr>
  </w:style>
  <w:style w:type="paragraph" w:styleId="Title">
    <w:name w:val="Title"/>
    <w:basedOn w:val="TableHeading"/>
    <w:next w:val="Normal"/>
    <w:link w:val="TitleChar"/>
    <w:uiPriority w:val="29"/>
    <w:qFormat/>
    <w:rsid w:val="00A07F8F"/>
    <w:pPr>
      <w:spacing w:before="0" w:after="0"/>
    </w:pPr>
    <w:rPr>
      <w:b w:val="0"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29"/>
    <w:rsid w:val="00A07F8F"/>
    <w:rPr>
      <w:rFonts w:asciiTheme="majorHAnsi" w:hAnsiTheme="majorHAnsi"/>
      <w:bCs/>
      <w:sz w:val="32"/>
      <w:szCs w:val="32"/>
      <w:lang w:eastAsia="en-GB"/>
    </w:rPr>
  </w:style>
  <w:style w:type="paragraph" w:styleId="Subtitle">
    <w:name w:val="Subtitle"/>
    <w:basedOn w:val="TableText"/>
    <w:next w:val="Normal"/>
    <w:link w:val="SubtitleChar"/>
    <w:uiPriority w:val="30"/>
    <w:qFormat/>
    <w:rsid w:val="00A07F8F"/>
    <w:pPr>
      <w:spacing w:after="0"/>
    </w:pPr>
  </w:style>
  <w:style w:type="character" w:customStyle="1" w:styleId="SubtitleChar">
    <w:name w:val="Subtitle Char"/>
    <w:basedOn w:val="DefaultParagraphFont"/>
    <w:link w:val="Subtitle"/>
    <w:uiPriority w:val="30"/>
    <w:rsid w:val="00A07F8F"/>
    <w:rPr>
      <w:szCs w:val="18"/>
      <w:lang w:eastAsia="en-GB"/>
    </w:rPr>
  </w:style>
  <w:style w:type="paragraph" w:customStyle="1" w:styleId="ContentsHeading">
    <w:name w:val="Contents Heading"/>
    <w:basedOn w:val="Headings"/>
    <w:next w:val="Para"/>
    <w:uiPriority w:val="32"/>
    <w:qFormat/>
    <w:rsid w:val="00873A16"/>
    <w:pPr>
      <w:pageBreakBefore/>
      <w:spacing w:after="220"/>
    </w:pPr>
    <w:rPr>
      <w:sz w:val="32"/>
    </w:rPr>
  </w:style>
  <w:style w:type="table" w:styleId="TableGridLight">
    <w:name w:val="Grid Table Light"/>
    <w:basedOn w:val="TableNormal"/>
    <w:uiPriority w:val="40"/>
    <w:rsid w:val="00873A1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Text">
    <w:name w:val="Table Text"/>
    <w:basedOn w:val="Normal"/>
    <w:uiPriority w:val="14"/>
    <w:qFormat/>
    <w:rsid w:val="00873A16"/>
    <w:rPr>
      <w:szCs w:val="18"/>
      <w:lang w:eastAsia="en-GB"/>
    </w:rPr>
  </w:style>
  <w:style w:type="paragraph" w:customStyle="1" w:styleId="TableColumnHeading">
    <w:name w:val="Table Column Heading"/>
    <w:basedOn w:val="TableText"/>
    <w:uiPriority w:val="14"/>
    <w:qFormat/>
    <w:rsid w:val="00873A16"/>
    <w:pPr>
      <w:spacing w:after="0"/>
    </w:pPr>
    <w:rPr>
      <w:rFonts w:asciiTheme="majorHAnsi" w:hAnsiTheme="majorHAnsi"/>
      <w:b/>
    </w:rPr>
  </w:style>
  <w:style w:type="paragraph" w:customStyle="1" w:styleId="TableParagraph">
    <w:name w:val="Table Paragraph"/>
    <w:basedOn w:val="Para"/>
    <w:uiPriority w:val="14"/>
    <w:qFormat/>
    <w:rsid w:val="00873A16"/>
  </w:style>
  <w:style w:type="paragraph" w:customStyle="1" w:styleId="Multi-Level1Continuation">
    <w:name w:val="Multi-Level 1 Continuation"/>
    <w:basedOn w:val="Para"/>
    <w:uiPriority w:val="9"/>
    <w:qFormat/>
    <w:rsid w:val="00873A16"/>
    <w:pPr>
      <w:ind w:left="510"/>
    </w:pPr>
  </w:style>
  <w:style w:type="paragraph" w:styleId="Caption">
    <w:name w:val="caption"/>
    <w:basedOn w:val="Normal"/>
    <w:next w:val="Source"/>
    <w:uiPriority w:val="25"/>
    <w:qFormat/>
    <w:rsid w:val="00873A16"/>
    <w:pPr>
      <w:spacing w:before="220" w:after="0" w:line="240" w:lineRule="auto"/>
    </w:pPr>
    <w:rPr>
      <w:iCs/>
      <w:szCs w:val="18"/>
    </w:rPr>
  </w:style>
  <w:style w:type="paragraph" w:customStyle="1" w:styleId="Source">
    <w:name w:val="Source"/>
    <w:basedOn w:val="Para"/>
    <w:next w:val="Para"/>
    <w:uiPriority w:val="25"/>
    <w:qFormat/>
    <w:rsid w:val="00873A16"/>
    <w:pPr>
      <w:spacing w:after="200"/>
    </w:pPr>
    <w:rPr>
      <w:i/>
      <w:sz w:val="20"/>
    </w:rPr>
  </w:style>
  <w:style w:type="paragraph" w:styleId="TOC1">
    <w:name w:val="toc 1"/>
    <w:basedOn w:val="Normal"/>
    <w:next w:val="Para"/>
    <w:autoRedefine/>
    <w:uiPriority w:val="33"/>
    <w:rsid w:val="00873A16"/>
    <w:pPr>
      <w:tabs>
        <w:tab w:val="right" w:pos="9498"/>
      </w:tabs>
      <w:spacing w:after="100"/>
    </w:pPr>
    <w:rPr>
      <w:noProof/>
    </w:rPr>
  </w:style>
  <w:style w:type="paragraph" w:styleId="TOC2">
    <w:name w:val="toc 2"/>
    <w:basedOn w:val="Normal"/>
    <w:next w:val="Para"/>
    <w:autoRedefine/>
    <w:uiPriority w:val="33"/>
    <w:unhideWhenUsed/>
    <w:rsid w:val="00873A16"/>
    <w:pPr>
      <w:spacing w:after="100"/>
      <w:ind w:left="221"/>
    </w:pPr>
  </w:style>
  <w:style w:type="character" w:styleId="Hyperlink">
    <w:name w:val="Hyperlink"/>
    <w:basedOn w:val="DefaultParagraphFont"/>
    <w:uiPriority w:val="99"/>
    <w:rsid w:val="00873A16"/>
    <w:rPr>
      <w:rFonts w:asciiTheme="minorHAnsi" w:hAnsiTheme="minorHAnsi"/>
      <w:color w:val="6556F5" w:themeColor="hyperlink"/>
      <w:u w:val="single"/>
    </w:rPr>
  </w:style>
  <w:style w:type="paragraph" w:customStyle="1" w:styleId="VAMLogo">
    <w:name w:val="VAM Logo"/>
    <w:basedOn w:val="Normal"/>
    <w:uiPriority w:val="99"/>
    <w:qFormat/>
    <w:rsid w:val="00466611"/>
    <w:pPr>
      <w:spacing w:after="0"/>
    </w:pPr>
  </w:style>
  <w:style w:type="table" w:styleId="TableGrid">
    <w:name w:val="Table Grid"/>
    <w:basedOn w:val="TableNormal"/>
    <w:rsid w:val="00873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ulti-Level2">
    <w:name w:val="Multi-Level 2"/>
    <w:basedOn w:val="Para"/>
    <w:uiPriority w:val="9"/>
    <w:qFormat/>
    <w:rsid w:val="00873A16"/>
    <w:pPr>
      <w:numPr>
        <w:ilvl w:val="1"/>
        <w:numId w:val="17"/>
      </w:numPr>
    </w:pPr>
  </w:style>
  <w:style w:type="paragraph" w:styleId="Header">
    <w:name w:val="header"/>
    <w:basedOn w:val="Normal"/>
    <w:link w:val="HeaderChar"/>
    <w:uiPriority w:val="99"/>
    <w:unhideWhenUsed/>
    <w:rsid w:val="00873A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A16"/>
  </w:style>
  <w:style w:type="paragraph" w:styleId="Footer">
    <w:name w:val="footer"/>
    <w:basedOn w:val="Normal"/>
    <w:link w:val="FooterChar"/>
    <w:uiPriority w:val="99"/>
    <w:unhideWhenUsed/>
    <w:rsid w:val="00466611"/>
    <w:pPr>
      <w:tabs>
        <w:tab w:val="center" w:pos="4513"/>
        <w:tab w:val="right" w:pos="9498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6611"/>
    <w:rPr>
      <w:szCs w:val="20"/>
    </w:rPr>
  </w:style>
  <w:style w:type="paragraph" w:customStyle="1" w:styleId="ParaNoSpacing">
    <w:name w:val="Para No Spacing"/>
    <w:basedOn w:val="Para"/>
    <w:uiPriority w:val="1"/>
    <w:qFormat/>
    <w:rsid w:val="00873A16"/>
    <w:pPr>
      <w:contextualSpacing/>
    </w:pPr>
  </w:style>
  <w:style w:type="paragraph" w:customStyle="1" w:styleId="Multi-Level2Continuation">
    <w:name w:val="Multi-Level 2 Continuation"/>
    <w:basedOn w:val="Para"/>
    <w:uiPriority w:val="9"/>
    <w:qFormat/>
    <w:rsid w:val="00873A16"/>
    <w:pPr>
      <w:ind w:left="510"/>
    </w:pPr>
  </w:style>
  <w:style w:type="character" w:styleId="CommentReference">
    <w:name w:val="annotation reference"/>
    <w:basedOn w:val="DefaultParagraphFont"/>
    <w:uiPriority w:val="99"/>
    <w:semiHidden/>
    <w:unhideWhenUsed/>
    <w:rsid w:val="00873A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3A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3A16"/>
    <w:rPr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873A16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873A16"/>
    <w:rPr>
      <w:b/>
      <w:bCs/>
      <w:sz w:val="20"/>
      <w:szCs w:val="20"/>
    </w:rPr>
  </w:style>
  <w:style w:type="table" w:styleId="GridTable4-Accent5">
    <w:name w:val="Grid Table 4 Accent 5"/>
    <w:basedOn w:val="TableNormal"/>
    <w:uiPriority w:val="49"/>
    <w:rsid w:val="00873A16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0ED7F" w:themeColor="accent5" w:themeTint="99"/>
        <w:left w:val="single" w:sz="4" w:space="0" w:color="F0ED7F" w:themeColor="accent5" w:themeTint="99"/>
        <w:bottom w:val="single" w:sz="4" w:space="0" w:color="F0ED7F" w:themeColor="accent5" w:themeTint="99"/>
        <w:right w:val="single" w:sz="4" w:space="0" w:color="F0ED7F" w:themeColor="accent5" w:themeTint="99"/>
        <w:insideH w:val="single" w:sz="4" w:space="0" w:color="F0ED7F" w:themeColor="accent5" w:themeTint="99"/>
        <w:insideV w:val="single" w:sz="4" w:space="0" w:color="F0ED7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6E32A" w:themeColor="accent5"/>
          <w:left w:val="single" w:sz="4" w:space="0" w:color="E6E32A" w:themeColor="accent5"/>
          <w:bottom w:val="single" w:sz="4" w:space="0" w:color="E6E32A" w:themeColor="accent5"/>
          <w:right w:val="single" w:sz="4" w:space="0" w:color="E6E32A" w:themeColor="accent5"/>
          <w:insideH w:val="nil"/>
          <w:insideV w:val="nil"/>
        </w:tcBorders>
        <w:shd w:val="clear" w:color="auto" w:fill="E6E32A" w:themeFill="accent5"/>
      </w:tcPr>
    </w:tblStylePr>
    <w:tblStylePr w:type="lastRow">
      <w:rPr>
        <w:b/>
        <w:bCs/>
      </w:rPr>
      <w:tblPr/>
      <w:tcPr>
        <w:tcBorders>
          <w:top w:val="double" w:sz="4" w:space="0" w:color="E6E32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9D4" w:themeFill="accent5" w:themeFillTint="33"/>
      </w:tcPr>
    </w:tblStylePr>
    <w:tblStylePr w:type="band1Horz">
      <w:tblPr/>
      <w:tcPr>
        <w:shd w:val="clear" w:color="auto" w:fill="FAF9D4" w:themeFill="accent5" w:themeFillTint="33"/>
      </w:tcPr>
    </w:tblStylePr>
  </w:style>
  <w:style w:type="table" w:customStyle="1" w:styleId="VAMTable">
    <w:name w:val="VAM Table"/>
    <w:basedOn w:val="TableNormal"/>
    <w:uiPriority w:val="99"/>
    <w:rsid w:val="00155CB0"/>
    <w:pPr>
      <w:spacing w:after="0" w:line="240" w:lineRule="auto"/>
    </w:pPr>
    <w:rPr>
      <w:color w:val="131313" w:themeColor="text1"/>
    </w:rPr>
    <w:tblPr>
      <w:tblBorders>
        <w:top w:val="single" w:sz="2" w:space="0" w:color="888888" w:themeColor="text1" w:themeTint="80"/>
        <w:left w:val="single" w:sz="2" w:space="0" w:color="888888" w:themeColor="text1" w:themeTint="80"/>
        <w:bottom w:val="single" w:sz="2" w:space="0" w:color="888888" w:themeColor="text1" w:themeTint="80"/>
        <w:right w:val="single" w:sz="2" w:space="0" w:color="888888" w:themeColor="text1" w:themeTint="80"/>
        <w:insideH w:val="single" w:sz="2" w:space="0" w:color="888888" w:themeColor="text1" w:themeTint="80"/>
        <w:insideV w:val="single" w:sz="2" w:space="0" w:color="888888" w:themeColor="text1" w:themeTint="80"/>
      </w:tblBorders>
    </w:tblPr>
    <w:tcPr>
      <w:shd w:val="clear" w:color="auto" w:fill="auto"/>
    </w:tcPr>
    <w:tblStylePr w:type="firstRow">
      <w:pPr>
        <w:jc w:val="left"/>
      </w:pPr>
      <w:tblPr/>
      <w:tcPr>
        <w:vAlign w:val="bottom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73A16"/>
    <w:rPr>
      <w:color w:val="9697BC" w:themeColor="followedHyperlink"/>
      <w:u w:val="single"/>
    </w:rPr>
  </w:style>
  <w:style w:type="paragraph" w:customStyle="1" w:styleId="TableUnorderedList1">
    <w:name w:val="Table Unordered List 1"/>
    <w:basedOn w:val="TableText"/>
    <w:uiPriority w:val="14"/>
    <w:qFormat/>
    <w:rsid w:val="00873A16"/>
    <w:pPr>
      <w:numPr>
        <w:numId w:val="20"/>
      </w:numPr>
      <w:contextualSpacing/>
    </w:pPr>
    <w:rPr>
      <w:rFonts w:cstheme="minorHAnsi"/>
    </w:rPr>
  </w:style>
  <w:style w:type="paragraph" w:customStyle="1" w:styleId="Multi-Level3">
    <w:name w:val="Multi-Level 3"/>
    <w:basedOn w:val="Para"/>
    <w:uiPriority w:val="9"/>
    <w:qFormat/>
    <w:rsid w:val="00873A16"/>
    <w:pPr>
      <w:numPr>
        <w:ilvl w:val="2"/>
        <w:numId w:val="17"/>
      </w:numPr>
    </w:pPr>
  </w:style>
  <w:style w:type="paragraph" w:customStyle="1" w:styleId="Multi-Level3Continuation">
    <w:name w:val="Multi-Level 3 Continuation"/>
    <w:basedOn w:val="Para"/>
    <w:uiPriority w:val="9"/>
    <w:qFormat/>
    <w:rsid w:val="00873A16"/>
    <w:pPr>
      <w:ind w:left="868"/>
    </w:pPr>
  </w:style>
  <w:style w:type="paragraph" w:customStyle="1" w:styleId="Multi-Level4">
    <w:name w:val="Multi-Level 4"/>
    <w:basedOn w:val="Para"/>
    <w:uiPriority w:val="9"/>
    <w:qFormat/>
    <w:rsid w:val="00873A16"/>
    <w:pPr>
      <w:numPr>
        <w:ilvl w:val="3"/>
        <w:numId w:val="17"/>
      </w:numPr>
    </w:pPr>
  </w:style>
  <w:style w:type="paragraph" w:customStyle="1" w:styleId="Multi-Level5Continuation">
    <w:name w:val="Multi-Level 5 Continuation"/>
    <w:basedOn w:val="Para"/>
    <w:uiPriority w:val="9"/>
    <w:qFormat/>
    <w:rsid w:val="00873A16"/>
    <w:pPr>
      <w:ind w:left="868"/>
    </w:pPr>
  </w:style>
  <w:style w:type="paragraph" w:styleId="TableofFigures">
    <w:name w:val="table of figures"/>
    <w:basedOn w:val="Normal"/>
    <w:next w:val="Normal"/>
    <w:uiPriority w:val="99"/>
    <w:unhideWhenUsed/>
    <w:rsid w:val="00873A16"/>
    <w:pPr>
      <w:spacing w:after="0"/>
    </w:pPr>
  </w:style>
  <w:style w:type="paragraph" w:customStyle="1" w:styleId="Multi-Level4Continuation">
    <w:name w:val="Multi-Level 4 Continuation"/>
    <w:basedOn w:val="Multi-Level5Continuation"/>
    <w:uiPriority w:val="9"/>
    <w:qFormat/>
    <w:rsid w:val="00873A16"/>
    <w:pPr>
      <w:ind w:left="1225"/>
    </w:pPr>
  </w:style>
  <w:style w:type="paragraph" w:customStyle="1" w:styleId="Author">
    <w:name w:val="Author"/>
    <w:basedOn w:val="Normal"/>
    <w:next w:val="Para"/>
    <w:uiPriority w:val="31"/>
    <w:qFormat/>
    <w:rsid w:val="00873A16"/>
  </w:style>
  <w:style w:type="paragraph" w:styleId="IntenseQuote">
    <w:name w:val="Intense Quote"/>
    <w:basedOn w:val="Normal"/>
    <w:next w:val="Normal"/>
    <w:link w:val="IntenseQuoteChar"/>
    <w:uiPriority w:val="23"/>
    <w:semiHidden/>
    <w:qFormat/>
    <w:rsid w:val="00634EBD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23"/>
    <w:semiHidden/>
    <w:rsid w:val="00873A16"/>
    <w:rPr>
      <w:i/>
      <w:iCs/>
    </w:rPr>
  </w:style>
  <w:style w:type="character" w:styleId="IntenseReference">
    <w:name w:val="Intense Reference"/>
    <w:basedOn w:val="DefaultParagraphFont"/>
    <w:uiPriority w:val="19"/>
    <w:semiHidden/>
    <w:qFormat/>
    <w:rsid w:val="00634EBD"/>
    <w:rPr>
      <w:b/>
      <w:bCs/>
      <w:caps w:val="0"/>
      <w:smallCaps w:val="0"/>
      <w:color w:val="auto"/>
      <w:spacing w:val="5"/>
    </w:rPr>
  </w:style>
  <w:style w:type="paragraph" w:customStyle="1" w:styleId="TableHeading">
    <w:name w:val="Table Heading"/>
    <w:basedOn w:val="TableText"/>
    <w:uiPriority w:val="13"/>
    <w:qFormat/>
    <w:rsid w:val="00873A16"/>
    <w:pPr>
      <w:spacing w:before="200" w:after="100"/>
    </w:pPr>
    <w:rPr>
      <w:rFonts w:asciiTheme="majorHAnsi" w:hAnsiTheme="majorHAnsi"/>
      <w:b/>
    </w:rPr>
  </w:style>
  <w:style w:type="paragraph" w:styleId="Date">
    <w:name w:val="Date"/>
    <w:basedOn w:val="Normal"/>
    <w:next w:val="Para"/>
    <w:link w:val="DateChar"/>
    <w:uiPriority w:val="31"/>
    <w:unhideWhenUsed/>
    <w:rsid w:val="00873A16"/>
  </w:style>
  <w:style w:type="character" w:customStyle="1" w:styleId="DateChar">
    <w:name w:val="Date Char"/>
    <w:basedOn w:val="DefaultParagraphFont"/>
    <w:link w:val="Date"/>
    <w:uiPriority w:val="31"/>
    <w:rsid w:val="00873A16"/>
  </w:style>
  <w:style w:type="paragraph" w:customStyle="1" w:styleId="Multi-Level5">
    <w:name w:val="Multi-Level 5"/>
    <w:basedOn w:val="Para"/>
    <w:uiPriority w:val="9"/>
    <w:qFormat/>
    <w:rsid w:val="00873A16"/>
    <w:pPr>
      <w:numPr>
        <w:ilvl w:val="4"/>
        <w:numId w:val="17"/>
      </w:numPr>
    </w:pPr>
  </w:style>
  <w:style w:type="paragraph" w:customStyle="1" w:styleId="Multi-Level6">
    <w:name w:val="Multi-Level 6"/>
    <w:basedOn w:val="Para"/>
    <w:uiPriority w:val="9"/>
    <w:qFormat/>
    <w:rsid w:val="00873A16"/>
    <w:pPr>
      <w:numPr>
        <w:ilvl w:val="5"/>
        <w:numId w:val="17"/>
      </w:numPr>
    </w:pPr>
  </w:style>
  <w:style w:type="paragraph" w:customStyle="1" w:styleId="Multi-Level6Continuation">
    <w:name w:val="Multi-Level 6 Continuation"/>
    <w:basedOn w:val="Para"/>
    <w:uiPriority w:val="9"/>
    <w:qFormat/>
    <w:rsid w:val="00873A16"/>
    <w:pPr>
      <w:ind w:left="1225"/>
    </w:pPr>
  </w:style>
  <w:style w:type="table" w:customStyle="1" w:styleId="VAMnolines">
    <w:name w:val="VAM no lines"/>
    <w:basedOn w:val="TableNormal"/>
    <w:uiPriority w:val="99"/>
    <w:rsid w:val="00873A16"/>
    <w:pPr>
      <w:spacing w:after="0" w:line="240" w:lineRule="auto"/>
    </w:pPr>
    <w:tblPr/>
  </w:style>
  <w:style w:type="paragraph" w:customStyle="1" w:styleId="OrderedList1">
    <w:name w:val="Ordered List 1"/>
    <w:basedOn w:val="Para"/>
    <w:uiPriority w:val="9"/>
    <w:qFormat/>
    <w:rsid w:val="00873A16"/>
    <w:pPr>
      <w:numPr>
        <w:numId w:val="19"/>
      </w:numPr>
      <w:spacing w:line="220" w:lineRule="atLeast"/>
      <w:contextualSpacing/>
    </w:pPr>
  </w:style>
  <w:style w:type="paragraph" w:customStyle="1" w:styleId="OrderedList2">
    <w:name w:val="Ordered List 2"/>
    <w:basedOn w:val="Para"/>
    <w:uiPriority w:val="9"/>
    <w:qFormat/>
    <w:rsid w:val="00873A16"/>
    <w:pPr>
      <w:numPr>
        <w:ilvl w:val="1"/>
        <w:numId w:val="19"/>
      </w:numPr>
      <w:spacing w:line="220" w:lineRule="atLeast"/>
      <w:contextualSpacing/>
    </w:pPr>
  </w:style>
  <w:style w:type="paragraph" w:customStyle="1" w:styleId="UnorderedList1">
    <w:name w:val="Unordered List 1"/>
    <w:basedOn w:val="Para"/>
    <w:uiPriority w:val="9"/>
    <w:qFormat/>
    <w:rsid w:val="00873A16"/>
    <w:pPr>
      <w:numPr>
        <w:numId w:val="22"/>
      </w:numPr>
      <w:spacing w:line="220" w:lineRule="atLeast"/>
      <w:contextualSpacing/>
    </w:pPr>
  </w:style>
  <w:style w:type="paragraph" w:customStyle="1" w:styleId="UnorderedList2">
    <w:name w:val="Unordered List 2"/>
    <w:basedOn w:val="Para"/>
    <w:uiPriority w:val="9"/>
    <w:qFormat/>
    <w:rsid w:val="00873A16"/>
    <w:pPr>
      <w:numPr>
        <w:ilvl w:val="1"/>
        <w:numId w:val="22"/>
      </w:numPr>
      <w:spacing w:line="220" w:lineRule="atLeast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0A0C"/>
    <w:rPr>
      <w:color w:val="605E5C"/>
      <w:shd w:val="clear" w:color="auto" w:fill="E1DFDD"/>
    </w:rPr>
  </w:style>
  <w:style w:type="paragraph" w:customStyle="1" w:styleId="Default">
    <w:name w:val="Default"/>
    <w:rsid w:val="000E1C9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.cox@vam.ac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.cox@vam.ac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ox\OneDrive%20-%20Victoria%20and%20Albert%20Museum\Documents\V&amp;A%20Templates%202024\V&amp;A%20Document%20with%20logo%20and%20title.dotx" TargetMode="External"/></Relationships>
</file>

<file path=word/theme/theme1.xml><?xml version="1.0" encoding="utf-8"?>
<a:theme xmlns:a="http://schemas.openxmlformats.org/drawingml/2006/main" name="Office Theme">
  <a:themeElements>
    <a:clrScheme name="V&amp;A Brand Colours 2023">
      <a:dk1>
        <a:srgbClr val="131313"/>
      </a:dk1>
      <a:lt1>
        <a:srgbClr val="FFFFFF"/>
      </a:lt1>
      <a:dk2>
        <a:srgbClr val="810E01"/>
      </a:dk2>
      <a:lt2>
        <a:srgbClr val="F4EAD3"/>
      </a:lt2>
      <a:accent1>
        <a:srgbClr val="05B1E9"/>
      </a:accent1>
      <a:accent2>
        <a:srgbClr val="EEA9C8"/>
      </a:accent2>
      <a:accent3>
        <a:srgbClr val="006733"/>
      </a:accent3>
      <a:accent4>
        <a:srgbClr val="FA5427"/>
      </a:accent4>
      <a:accent5>
        <a:srgbClr val="E6E32A"/>
      </a:accent5>
      <a:accent6>
        <a:srgbClr val="291F62"/>
      </a:accent6>
      <a:hlink>
        <a:srgbClr val="6556F5"/>
      </a:hlink>
      <a:folHlink>
        <a:srgbClr val="9697BC"/>
      </a:folHlink>
    </a:clrScheme>
    <a:fontScheme name="V&amp;A - Spiller">
      <a:majorFont>
        <a:latin typeface="Spiller Office TT"/>
        <a:ea typeface=""/>
        <a:cs typeface=""/>
      </a:majorFont>
      <a:minorFont>
        <a:latin typeface="Spiller Office T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a01d2-950a-4feb-a6ee-b3a0985c3d1e">
      <Terms xmlns="http://schemas.microsoft.com/office/infopath/2007/PartnerControls"/>
    </lcf76f155ced4ddcb4097134ff3c332f>
    <TaxCatchAll xmlns="aade4bc4-c650-4e7b-b2df-a0caff6850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4C4419B619546867311319BBB8F48" ma:contentTypeVersion="17" ma:contentTypeDescription="Create a new document." ma:contentTypeScope="" ma:versionID="becc26da34c308e18668d9ec8b280df7">
  <xsd:schema xmlns:xsd="http://www.w3.org/2001/XMLSchema" xmlns:xs="http://www.w3.org/2001/XMLSchema" xmlns:p="http://schemas.microsoft.com/office/2006/metadata/properties" xmlns:ns2="22ba01d2-950a-4feb-a6ee-b3a0985c3d1e" xmlns:ns3="aade4bc4-c650-4e7b-b2df-a0caff68505d" targetNamespace="http://schemas.microsoft.com/office/2006/metadata/properties" ma:root="true" ma:fieldsID="087af6d3f0317db9ea76d2faae309546" ns2:_="" ns3:_="">
    <xsd:import namespace="22ba01d2-950a-4feb-a6ee-b3a0985c3d1e"/>
    <xsd:import namespace="aade4bc4-c650-4e7b-b2df-a0caff6850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a01d2-950a-4feb-a6ee-b3a0985c3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80f985-9b47-47c9-a93f-4b5121114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de4bc4-c650-4e7b-b2df-a0caff6850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cf5d2dc-65d0-4810-9bfa-5bfd281a78f6}" ma:internalName="TaxCatchAll" ma:showField="CatchAllData" ma:web="aade4bc4-c650-4e7b-b2df-a0caff685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61617F-B104-40E5-AEB9-C722631539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563179-A082-4649-A377-5BDC08EFACE4}">
  <ds:schemaRefs>
    <ds:schemaRef ds:uri="http://schemas.microsoft.com/office/2006/metadata/properties"/>
    <ds:schemaRef ds:uri="http://schemas.microsoft.com/office/infopath/2007/PartnerControls"/>
    <ds:schemaRef ds:uri="22ba01d2-950a-4feb-a6ee-b3a0985c3d1e"/>
    <ds:schemaRef ds:uri="aade4bc4-c650-4e7b-b2df-a0caff68505d"/>
  </ds:schemaRefs>
</ds:datastoreItem>
</file>

<file path=customXml/itemProps3.xml><?xml version="1.0" encoding="utf-8"?>
<ds:datastoreItem xmlns:ds="http://schemas.openxmlformats.org/officeDocument/2006/customXml" ds:itemID="{1104F36E-9C8C-4592-A6C9-B85E3795A6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240498-C2C6-4B68-9BDA-18F38094C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a01d2-950a-4feb-a6ee-b3a0985c3d1e"/>
    <ds:schemaRef ds:uri="aade4bc4-c650-4e7b-b2df-a0caff6850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V&amp;A Document with logo and title</Template>
  <TotalTime>0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Cox</dc:creator>
  <cp:keywords/>
  <dc:description/>
  <cp:lastModifiedBy>Oliver Cox</cp:lastModifiedBy>
  <cp:revision>2</cp:revision>
  <dcterms:created xsi:type="dcterms:W3CDTF">2026-08-10T13:29:00Z</dcterms:created>
  <dcterms:modified xsi:type="dcterms:W3CDTF">2026-08-10T13:29:00Z</dcterms:modified>
  <cp:version>12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 No">
    <vt:lpwstr>V12</vt:lpwstr>
  </property>
  <property fmtid="{D5CDD505-2E9C-101B-9397-08002B2CF9AE}" pid="3" name="Version date">
    <vt:filetime>2024-02-22T10:00:00Z</vt:filetime>
  </property>
  <property fmtid="{D5CDD505-2E9C-101B-9397-08002B2CF9AE}" pid="4" name="ContentTypeId">
    <vt:lpwstr>0x010100C494C4419B619546867311319BBB8F48</vt:lpwstr>
  </property>
  <property fmtid="{D5CDD505-2E9C-101B-9397-08002B2CF9AE}" pid="5" name="MediaServiceImageTags">
    <vt:lpwstr/>
  </property>
</Properties>
</file>